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CC5982" w14:textId="4C19A880" w:rsidR="00D927CB" w:rsidRDefault="009B38CC" w:rsidP="00DC19F9">
      <w:pPr>
        <w:tabs>
          <w:tab w:val="left" w:pos="5670"/>
          <w:tab w:val="left" w:pos="5812"/>
        </w:tabs>
        <w:rPr>
          <w:rFonts w:ascii="Century Gothic" w:hAnsi="Century Gothic"/>
          <w:b/>
          <w:caps/>
          <w:spacing w:val="28"/>
          <w:sz w:val="32"/>
        </w:rPr>
      </w:pPr>
      <w:r>
        <w:rPr>
          <w:noProof/>
        </w:rPr>
        <w:drawing>
          <wp:anchor distT="0" distB="0" distL="114300" distR="114300" simplePos="0" relativeHeight="251658241" behindDoc="0" locked="0" layoutInCell="1" allowOverlap="1" wp14:anchorId="29F13F2A" wp14:editId="294DBA94">
            <wp:simplePos x="0" y="0"/>
            <wp:positionH relativeFrom="column">
              <wp:posOffset>5318341</wp:posOffset>
            </wp:positionH>
            <wp:positionV relativeFrom="paragraph">
              <wp:posOffset>88126</wp:posOffset>
            </wp:positionV>
            <wp:extent cx="1295400" cy="1068705"/>
            <wp:effectExtent l="0" t="0" r="0" b="0"/>
            <wp:wrapNone/>
            <wp:docPr id="3" name="Bild 3" descr="Bes Begabungen_klein logo ne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Bes Begabungen_klein logo neu"/>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5400" cy="1068705"/>
                    </a:xfrm>
                    <a:prstGeom prst="rect">
                      <a:avLst/>
                    </a:prstGeom>
                    <a:noFill/>
                    <a:ln>
                      <a:noFill/>
                    </a:ln>
                  </pic:spPr>
                </pic:pic>
              </a:graphicData>
            </a:graphic>
            <wp14:sizeRelH relativeFrom="page">
              <wp14:pctWidth>0</wp14:pctWidth>
            </wp14:sizeRelH>
            <wp14:sizeRelV relativeFrom="page">
              <wp14:pctHeight>0</wp14:pctHeight>
            </wp14:sizeRelV>
          </wp:anchor>
        </w:drawing>
      </w:r>
      <w:r w:rsidR="00891123">
        <w:rPr>
          <w:rFonts w:ascii="Century Gothic" w:hAnsi="Century Gothic"/>
          <w:b/>
          <w:caps/>
          <w:noProof/>
          <w:spacing w:val="28"/>
          <w:sz w:val="40"/>
        </w:rPr>
        <w:drawing>
          <wp:anchor distT="0" distB="0" distL="114300" distR="114300" simplePos="0" relativeHeight="251658240" behindDoc="0" locked="0" layoutInCell="1" allowOverlap="1" wp14:anchorId="3692413F" wp14:editId="23DDD119">
            <wp:simplePos x="0" y="0"/>
            <wp:positionH relativeFrom="column">
              <wp:posOffset>-375285</wp:posOffset>
            </wp:positionH>
            <wp:positionV relativeFrom="paragraph">
              <wp:posOffset>-443865</wp:posOffset>
            </wp:positionV>
            <wp:extent cx="1206500" cy="1284605"/>
            <wp:effectExtent l="0" t="0" r="12700" b="10795"/>
            <wp:wrapSquare wrapText="bothSides"/>
            <wp:docPr id="22" name="Bild 1" descr="D:\WBG Eigene Dateien\Eigene Bilder\WBG-Logo-2-37x2-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D:\WBG Eigene Dateien\Eigene Bilder\WBG-Logo-2-37x2-37.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06500" cy="1284605"/>
                    </a:xfrm>
                    <a:prstGeom prst="rect">
                      <a:avLst/>
                    </a:prstGeom>
                    <a:noFill/>
                    <a:ln>
                      <a:noFill/>
                    </a:ln>
                  </pic:spPr>
                </pic:pic>
              </a:graphicData>
            </a:graphic>
            <wp14:sizeRelH relativeFrom="page">
              <wp14:pctWidth>0</wp14:pctWidth>
            </wp14:sizeRelH>
            <wp14:sizeRelV relativeFrom="page">
              <wp14:pctHeight>0</wp14:pctHeight>
            </wp14:sizeRelV>
          </wp:anchor>
        </w:drawing>
      </w:r>
      <w:r w:rsidR="00832263">
        <w:rPr>
          <w:rFonts w:ascii="Century Gothic" w:hAnsi="Century Gothic"/>
          <w:b/>
          <w:caps/>
          <w:spacing w:val="28"/>
          <w:sz w:val="40"/>
        </w:rPr>
        <w:t xml:space="preserve"> </w:t>
      </w:r>
      <w:r w:rsidR="00D927CB">
        <w:rPr>
          <w:rFonts w:ascii="Century Gothic" w:hAnsi="Century Gothic"/>
          <w:b/>
          <w:caps/>
          <w:spacing w:val="28"/>
          <w:sz w:val="40"/>
        </w:rPr>
        <w:t>Wilhelm-Busch-Gymnasium</w:t>
      </w:r>
      <w:r w:rsidR="00D927CB">
        <w:rPr>
          <w:rFonts w:ascii="Century Gothic" w:hAnsi="Century Gothic"/>
          <w:b/>
          <w:caps/>
          <w:spacing w:val="28"/>
          <w:sz w:val="32"/>
        </w:rPr>
        <w:t xml:space="preserve">                       </w:t>
      </w:r>
    </w:p>
    <w:p w14:paraId="4E92917D" w14:textId="76AFAA00" w:rsidR="00D927CB" w:rsidRDefault="00D927CB" w:rsidP="00D927CB">
      <w:pPr>
        <w:tabs>
          <w:tab w:val="left" w:pos="5670"/>
        </w:tabs>
        <w:rPr>
          <w:rFonts w:ascii="Century Gothic" w:hAnsi="Century Gothic"/>
          <w:b/>
          <w:caps/>
          <w:spacing w:val="28"/>
          <w:sz w:val="32"/>
        </w:rPr>
      </w:pPr>
      <w:r>
        <w:rPr>
          <w:rFonts w:ascii="Century Gothic" w:hAnsi="Century Gothic"/>
          <w:b/>
          <w:caps/>
          <w:spacing w:val="28"/>
          <w:sz w:val="32"/>
        </w:rPr>
        <w:t xml:space="preserve">                </w:t>
      </w:r>
      <w:r w:rsidR="00777874">
        <w:rPr>
          <w:rFonts w:ascii="Century Gothic" w:hAnsi="Century Gothic"/>
          <w:b/>
          <w:caps/>
          <w:spacing w:val="28"/>
          <w:sz w:val="32"/>
        </w:rPr>
        <w:t>EUROPASCHULE</w:t>
      </w:r>
    </w:p>
    <w:p w14:paraId="67E44A44" w14:textId="77777777" w:rsidR="005B13A1" w:rsidRPr="00CA4E41" w:rsidRDefault="005B13A1" w:rsidP="005C2CDC">
      <w:pPr>
        <w:tabs>
          <w:tab w:val="left" w:pos="5670"/>
        </w:tabs>
        <w:rPr>
          <w:sz w:val="10"/>
          <w:szCs w:val="10"/>
        </w:rPr>
      </w:pPr>
    </w:p>
    <w:p w14:paraId="3C01F516" w14:textId="141BA1C3" w:rsidR="00542E36" w:rsidRPr="00F40C1F" w:rsidRDefault="00D927CB" w:rsidP="00542E36">
      <w:pPr>
        <w:tabs>
          <w:tab w:val="left" w:pos="5670"/>
        </w:tabs>
        <w:ind w:left="1416"/>
        <w:rPr>
          <w:rFonts w:ascii="Arial" w:hAnsi="Arial" w:cs="Arial"/>
        </w:rPr>
      </w:pPr>
      <w:r>
        <w:br w:type="textWrapping" w:clear="all"/>
      </w:r>
      <w:r w:rsidR="00F40C1F">
        <w:tab/>
      </w:r>
      <w:r w:rsidR="00F40C1F">
        <w:tab/>
      </w:r>
      <w:r w:rsidR="00F40C1F">
        <w:tab/>
      </w:r>
      <w:r w:rsidR="00F40C1F">
        <w:tab/>
      </w:r>
      <w:r w:rsidR="00F40C1F">
        <w:tab/>
      </w:r>
      <w:r w:rsidR="006649F1">
        <w:rPr>
          <w:rFonts w:ascii="Arial" w:hAnsi="Arial" w:cs="Arial"/>
        </w:rPr>
        <w:t>06.11.2020</w:t>
      </w:r>
    </w:p>
    <w:p w14:paraId="4EEDAF1E" w14:textId="031975FC" w:rsidR="006649F1" w:rsidRDefault="006649F1" w:rsidP="006649F1">
      <w:pPr>
        <w:tabs>
          <w:tab w:val="left" w:pos="6663"/>
        </w:tabs>
      </w:pPr>
    </w:p>
    <w:p w14:paraId="07578356" w14:textId="77777777" w:rsidR="006649F1" w:rsidRPr="006649F1" w:rsidRDefault="006649F1" w:rsidP="006649F1">
      <w:pPr>
        <w:rPr>
          <w:rFonts w:ascii="Arial" w:hAnsi="Arial" w:cs="Arial"/>
          <w:sz w:val="22"/>
          <w:szCs w:val="22"/>
        </w:rPr>
      </w:pPr>
      <w:r w:rsidRPr="006649F1">
        <w:rPr>
          <w:rFonts w:ascii="Arial" w:hAnsi="Arial" w:cs="Arial"/>
          <w:sz w:val="22"/>
          <w:szCs w:val="22"/>
        </w:rPr>
        <w:t>Liebe Schülerinnen und Schüler, liebe Eltern und Erziehungsberechtigte,</w:t>
      </w:r>
    </w:p>
    <w:p w14:paraId="43562D45" w14:textId="77777777" w:rsidR="006649F1" w:rsidRPr="006649F1" w:rsidRDefault="006649F1" w:rsidP="006649F1">
      <w:pPr>
        <w:rPr>
          <w:rFonts w:ascii="Arial" w:hAnsi="Arial" w:cs="Arial"/>
          <w:sz w:val="22"/>
          <w:szCs w:val="22"/>
        </w:rPr>
      </w:pPr>
    </w:p>
    <w:p w14:paraId="5C137E4A" w14:textId="72B37519" w:rsidR="006649F1" w:rsidRPr="006649F1" w:rsidRDefault="006649F1" w:rsidP="006649F1">
      <w:pPr>
        <w:rPr>
          <w:rFonts w:ascii="Arial" w:hAnsi="Arial" w:cs="Arial"/>
          <w:sz w:val="22"/>
          <w:szCs w:val="22"/>
        </w:rPr>
      </w:pPr>
      <w:r w:rsidRPr="006649F1">
        <w:rPr>
          <w:rFonts w:ascii="Arial" w:hAnsi="Arial" w:cs="Arial"/>
          <w:sz w:val="22"/>
          <w:szCs w:val="22"/>
        </w:rPr>
        <w:t>nun muss leider auch das Wilhelm-Busch-Gymnasium ab</w:t>
      </w:r>
      <w:r w:rsidR="0052433D">
        <w:rPr>
          <w:rFonts w:ascii="Arial" w:hAnsi="Arial" w:cs="Arial"/>
          <w:sz w:val="22"/>
          <w:szCs w:val="22"/>
        </w:rPr>
        <w:t xml:space="preserve"> dem 09.11.2020</w:t>
      </w:r>
      <w:r w:rsidRPr="006649F1">
        <w:rPr>
          <w:rFonts w:ascii="Arial" w:hAnsi="Arial" w:cs="Arial"/>
          <w:sz w:val="22"/>
          <w:szCs w:val="22"/>
        </w:rPr>
        <w:t xml:space="preserve"> für zwei Wochen die Beschulung der Schülerinnen und Schüler umschichtig im sogenannten Szenario B durchführen. </w:t>
      </w:r>
    </w:p>
    <w:p w14:paraId="72E0CEFF" w14:textId="77777777" w:rsidR="006649F1" w:rsidRPr="006649F1" w:rsidRDefault="006649F1" w:rsidP="006649F1">
      <w:pPr>
        <w:rPr>
          <w:rFonts w:ascii="Arial" w:hAnsi="Arial" w:cs="Arial"/>
          <w:sz w:val="22"/>
          <w:szCs w:val="22"/>
        </w:rPr>
      </w:pPr>
    </w:p>
    <w:p w14:paraId="3571FEFA" w14:textId="77777777" w:rsidR="006649F1" w:rsidRPr="006649F1" w:rsidRDefault="006649F1" w:rsidP="006649F1">
      <w:pPr>
        <w:rPr>
          <w:rFonts w:ascii="Arial" w:hAnsi="Arial" w:cs="Arial"/>
          <w:sz w:val="22"/>
          <w:szCs w:val="22"/>
        </w:rPr>
      </w:pPr>
      <w:r w:rsidRPr="006649F1">
        <w:rPr>
          <w:rFonts w:ascii="Arial" w:hAnsi="Arial" w:cs="Arial"/>
          <w:sz w:val="22"/>
          <w:szCs w:val="22"/>
        </w:rPr>
        <w:t xml:space="preserve">Die umschichtige Beschulung ist in Niedersachsen für alle Schule vorgeschrieben, wenn der Inzidenzwert in 7 Tagen größer 100 ist (Quelle: </w:t>
      </w:r>
      <w:hyperlink r:id="rId10" w:history="1">
        <w:r w:rsidRPr="006649F1">
          <w:rPr>
            <w:rStyle w:val="Hyperlink"/>
            <w:rFonts w:ascii="Arial" w:hAnsi="Arial" w:cs="Arial"/>
            <w:sz w:val="22"/>
            <w:szCs w:val="22"/>
          </w:rPr>
          <w:t>https://www.niedersachsen.de/Coronavirus/aktuelle_lage_in_niedersachsen/</w:t>
        </w:r>
      </w:hyperlink>
      <w:r w:rsidRPr="006649F1">
        <w:rPr>
          <w:rFonts w:ascii="Arial" w:hAnsi="Arial" w:cs="Arial"/>
          <w:sz w:val="22"/>
          <w:szCs w:val="22"/>
        </w:rPr>
        <w:t xml:space="preserve">) und eine Infektionsschutzmaßnahme des Gesundheitsamtes für eine Schule angeordnet wurde. </w:t>
      </w:r>
    </w:p>
    <w:p w14:paraId="714F9DDA" w14:textId="77777777" w:rsidR="006649F1" w:rsidRPr="006649F1" w:rsidRDefault="006649F1" w:rsidP="006649F1">
      <w:pPr>
        <w:rPr>
          <w:rFonts w:ascii="Arial" w:hAnsi="Arial" w:cs="Arial"/>
          <w:sz w:val="22"/>
          <w:szCs w:val="22"/>
        </w:rPr>
      </w:pPr>
    </w:p>
    <w:p w14:paraId="166796A7" w14:textId="77777777" w:rsidR="006649F1" w:rsidRPr="006649F1" w:rsidRDefault="006649F1" w:rsidP="006649F1">
      <w:pPr>
        <w:rPr>
          <w:rFonts w:ascii="Arial" w:hAnsi="Arial" w:cs="Arial"/>
          <w:sz w:val="22"/>
          <w:szCs w:val="22"/>
        </w:rPr>
      </w:pPr>
      <w:r w:rsidRPr="006649F1">
        <w:rPr>
          <w:rFonts w:ascii="Arial" w:hAnsi="Arial" w:cs="Arial"/>
          <w:sz w:val="22"/>
          <w:szCs w:val="22"/>
        </w:rPr>
        <w:t>Beide Bedingungen sind nun leider auch am Wilhelm-Busch-Gymnasium erfüllt.</w:t>
      </w:r>
    </w:p>
    <w:p w14:paraId="105E081C" w14:textId="6861DE3C" w:rsidR="006649F1" w:rsidRPr="006649F1" w:rsidRDefault="006649F1" w:rsidP="006649F1">
      <w:pPr>
        <w:rPr>
          <w:rFonts w:ascii="Arial" w:hAnsi="Arial" w:cs="Arial"/>
          <w:b/>
          <w:bCs/>
          <w:sz w:val="22"/>
          <w:szCs w:val="22"/>
        </w:rPr>
      </w:pPr>
      <w:r w:rsidRPr="006649F1">
        <w:rPr>
          <w:rFonts w:ascii="Arial" w:hAnsi="Arial" w:cs="Arial"/>
          <w:b/>
          <w:bCs/>
          <w:sz w:val="22"/>
          <w:szCs w:val="22"/>
        </w:rPr>
        <w:t xml:space="preserve">Ab Montag, dem 09.11.2020 kommen daher nur die Schülerinnen und Schüler der Kohorten B und in der Woche vom 16. – 20.11.2020 die Schülerinnen und Schüler der Kohorten A in die Schule. Die Schülerinnen und Schüler der jeweils anderen Hälfte sind im Lernen zu Hause. Bis einschließlich </w:t>
      </w:r>
      <w:r w:rsidR="0052433D">
        <w:rPr>
          <w:rFonts w:ascii="Arial" w:hAnsi="Arial" w:cs="Arial"/>
          <w:b/>
          <w:bCs/>
          <w:sz w:val="22"/>
          <w:szCs w:val="22"/>
        </w:rPr>
        <w:t>16.11.2020</w:t>
      </w:r>
      <w:r w:rsidRPr="006649F1">
        <w:rPr>
          <w:rFonts w:ascii="Arial" w:hAnsi="Arial" w:cs="Arial"/>
          <w:b/>
          <w:bCs/>
          <w:sz w:val="22"/>
          <w:szCs w:val="22"/>
        </w:rPr>
        <w:t xml:space="preserve"> bleiben natürlich die Schülerinnen und Schüler durchgängig im Lernen zu Hause, die bis dahin in Quarantäne waren.</w:t>
      </w:r>
    </w:p>
    <w:p w14:paraId="10C5F7B7" w14:textId="12FFF590" w:rsidR="00CD21CD" w:rsidRDefault="006649F1" w:rsidP="006649F1">
      <w:pPr>
        <w:rPr>
          <w:rFonts w:ascii="Arial" w:hAnsi="Arial" w:cs="Arial"/>
          <w:sz w:val="22"/>
          <w:szCs w:val="22"/>
        </w:rPr>
      </w:pPr>
      <w:r w:rsidRPr="006649F1">
        <w:rPr>
          <w:rFonts w:ascii="Arial" w:hAnsi="Arial" w:cs="Arial"/>
          <w:sz w:val="22"/>
          <w:szCs w:val="22"/>
        </w:rPr>
        <w:t xml:space="preserve">Fragen von Schülerinnen und Schülern, die im „Lernen zu Hause“ sind, werden von den Fachkolleginnen und Fachkollegen zeitnah im Laufe der Unterrichtszeit </w:t>
      </w:r>
      <w:r w:rsidR="00CD21CD">
        <w:rPr>
          <w:rFonts w:ascii="Arial" w:hAnsi="Arial" w:cs="Arial"/>
          <w:sz w:val="22"/>
          <w:szCs w:val="22"/>
        </w:rPr>
        <w:t xml:space="preserve">(Montag bis Freitag) </w:t>
      </w:r>
      <w:r w:rsidRPr="006649F1">
        <w:rPr>
          <w:rFonts w:ascii="Arial" w:hAnsi="Arial" w:cs="Arial"/>
          <w:sz w:val="22"/>
          <w:szCs w:val="22"/>
        </w:rPr>
        <w:t xml:space="preserve">beantwortet. </w:t>
      </w:r>
      <w:r w:rsidR="00CD21CD">
        <w:rPr>
          <w:rFonts w:ascii="Arial" w:hAnsi="Arial" w:cs="Arial"/>
          <w:sz w:val="22"/>
          <w:szCs w:val="22"/>
        </w:rPr>
        <w:t xml:space="preserve">Rückmeldungen zu den im „Lernen zu Hause“ bearbeiteten Aufgaben können auch in den Wochen mit Präsenzunterricht erfolgen. </w:t>
      </w:r>
    </w:p>
    <w:p w14:paraId="337E42E3" w14:textId="6C30374A" w:rsidR="006649F1" w:rsidRPr="006649F1" w:rsidRDefault="006649F1" w:rsidP="006649F1">
      <w:pPr>
        <w:rPr>
          <w:rFonts w:ascii="Arial" w:hAnsi="Arial" w:cs="Arial"/>
          <w:sz w:val="22"/>
          <w:szCs w:val="22"/>
        </w:rPr>
      </w:pPr>
      <w:r w:rsidRPr="006649F1">
        <w:rPr>
          <w:rFonts w:ascii="Arial" w:hAnsi="Arial" w:cs="Arial"/>
          <w:sz w:val="22"/>
          <w:szCs w:val="22"/>
        </w:rPr>
        <w:t>Sollten noch Unterrichtsmaterialien aus der Schule abgeholt werden müssen, so verabreden Sie bitte über das Sekretariat einen Termin.</w:t>
      </w:r>
    </w:p>
    <w:p w14:paraId="0DD8CC52" w14:textId="77777777" w:rsidR="006649F1" w:rsidRPr="006649F1" w:rsidRDefault="006649F1" w:rsidP="006649F1">
      <w:pPr>
        <w:rPr>
          <w:rFonts w:ascii="Arial" w:hAnsi="Arial" w:cs="Arial"/>
          <w:sz w:val="22"/>
          <w:szCs w:val="22"/>
        </w:rPr>
      </w:pPr>
      <w:r w:rsidRPr="006649F1">
        <w:rPr>
          <w:rFonts w:ascii="Arial" w:hAnsi="Arial" w:cs="Arial"/>
          <w:sz w:val="22"/>
          <w:szCs w:val="22"/>
        </w:rPr>
        <w:t>Es gelten weiterhin das Abstandsgebot, die Hygieneregeln und die Pflicht zum Tragen einer Mund-Nasen-Bedeckung (MNB) im Gebäude. Im Unterricht kann die Maske abgenommen werden, wenn die Abstände zwischen den Lernenden mindestens 1,5 Meter betragen. Wir empfehlen jedoch das Tragen einer MNB in Abhängigkeit vom Unterrichtsgeschehen (z.B. bei Gruppenarbeit oder wenn Lernende ihren Platz verlassen).</w:t>
      </w:r>
    </w:p>
    <w:p w14:paraId="512325B4" w14:textId="77777777" w:rsidR="006649F1" w:rsidRPr="006649F1" w:rsidRDefault="006649F1" w:rsidP="006649F1">
      <w:pPr>
        <w:rPr>
          <w:rFonts w:ascii="Arial" w:hAnsi="Arial" w:cs="Arial"/>
          <w:sz w:val="22"/>
          <w:szCs w:val="22"/>
        </w:rPr>
      </w:pPr>
    </w:p>
    <w:p w14:paraId="4C6A41E8" w14:textId="77777777" w:rsidR="006649F1" w:rsidRPr="006649F1" w:rsidRDefault="006649F1" w:rsidP="006649F1">
      <w:pPr>
        <w:rPr>
          <w:rFonts w:ascii="Arial" w:hAnsi="Arial" w:cs="Arial"/>
          <w:sz w:val="22"/>
          <w:szCs w:val="22"/>
        </w:rPr>
      </w:pPr>
      <w:r w:rsidRPr="006649F1">
        <w:rPr>
          <w:rFonts w:ascii="Arial" w:hAnsi="Arial" w:cs="Arial"/>
          <w:sz w:val="22"/>
          <w:szCs w:val="22"/>
        </w:rPr>
        <w:t xml:space="preserve">Für Schülerinnen und Schüler, die in der Zeit der eingeschränkten Beschulung eine Notbetreuung benötigen, bieten wir diese von Montag bis Freitag in der Zeit von 07.55 Uhr bis 13.15 Uhr an. In besonderen Härtefällen können auch Betreuungszeiten darüber hinaus abgesprochen werden. Sollten Eltern die Notbetreuung in Anspruch nehmen wollten, so bitten wir um Anmeldung über </w:t>
      </w:r>
      <w:hyperlink r:id="rId11" w:history="1">
        <w:r w:rsidRPr="006649F1">
          <w:rPr>
            <w:rStyle w:val="Hyperlink"/>
            <w:rFonts w:ascii="Arial" w:hAnsi="Arial" w:cs="Arial"/>
            <w:sz w:val="22"/>
            <w:szCs w:val="22"/>
          </w:rPr>
          <w:t>notbetreuung@wilhelm-busch-gymnasium.de</w:t>
        </w:r>
      </w:hyperlink>
    </w:p>
    <w:p w14:paraId="236F411E" w14:textId="77777777" w:rsidR="006649F1" w:rsidRPr="006649F1" w:rsidRDefault="006649F1" w:rsidP="006649F1">
      <w:pPr>
        <w:rPr>
          <w:rFonts w:ascii="Arial" w:hAnsi="Arial" w:cs="Arial"/>
          <w:sz w:val="22"/>
          <w:szCs w:val="22"/>
        </w:rPr>
      </w:pPr>
    </w:p>
    <w:p w14:paraId="7E21DB96" w14:textId="77777777" w:rsidR="006649F1" w:rsidRPr="006649F1" w:rsidRDefault="006649F1" w:rsidP="006649F1">
      <w:pPr>
        <w:rPr>
          <w:rFonts w:ascii="Arial" w:hAnsi="Arial" w:cs="Arial"/>
          <w:sz w:val="22"/>
          <w:szCs w:val="22"/>
        </w:rPr>
      </w:pPr>
      <w:r w:rsidRPr="006649F1">
        <w:rPr>
          <w:rFonts w:ascii="Arial" w:hAnsi="Arial" w:cs="Arial"/>
          <w:sz w:val="22"/>
          <w:szCs w:val="22"/>
        </w:rPr>
        <w:t>Ich werde Sie und Euch über alle Maßnahmen unsere Schule betreffend auf dem Laufenden halten und hoffe, dass wir alle gesund durch die nächsten Wochen kommen werden.</w:t>
      </w:r>
    </w:p>
    <w:p w14:paraId="73F1F277" w14:textId="77777777" w:rsidR="006649F1" w:rsidRPr="006649F1" w:rsidRDefault="006649F1" w:rsidP="006649F1">
      <w:pPr>
        <w:rPr>
          <w:rFonts w:ascii="Arial" w:hAnsi="Arial" w:cs="Arial"/>
          <w:sz w:val="22"/>
          <w:szCs w:val="22"/>
        </w:rPr>
      </w:pPr>
    </w:p>
    <w:p w14:paraId="23EFAB81" w14:textId="77777777" w:rsidR="006649F1" w:rsidRPr="006649F1" w:rsidRDefault="006649F1" w:rsidP="006649F1">
      <w:pPr>
        <w:rPr>
          <w:rFonts w:ascii="Arial" w:hAnsi="Arial" w:cs="Arial"/>
          <w:sz w:val="22"/>
          <w:szCs w:val="22"/>
        </w:rPr>
      </w:pPr>
      <w:r w:rsidRPr="006649F1">
        <w:rPr>
          <w:rFonts w:ascii="Arial" w:hAnsi="Arial" w:cs="Arial"/>
          <w:sz w:val="22"/>
          <w:szCs w:val="22"/>
        </w:rPr>
        <w:t>Mit freundlichen Grüßen</w:t>
      </w:r>
    </w:p>
    <w:p w14:paraId="3C933979" w14:textId="77777777" w:rsidR="006649F1" w:rsidRPr="006649F1" w:rsidRDefault="006649F1" w:rsidP="006649F1">
      <w:pPr>
        <w:rPr>
          <w:rFonts w:ascii="Arial" w:hAnsi="Arial" w:cs="Arial"/>
          <w:sz w:val="22"/>
          <w:szCs w:val="22"/>
        </w:rPr>
      </w:pPr>
      <w:r w:rsidRPr="006649F1">
        <w:rPr>
          <w:rFonts w:ascii="Arial" w:hAnsi="Arial" w:cs="Arial"/>
          <w:noProof/>
          <w:sz w:val="22"/>
          <w:szCs w:val="22"/>
        </w:rPr>
        <w:drawing>
          <wp:inline distT="0" distB="0" distL="0" distR="0" wp14:anchorId="1AA1C972" wp14:editId="1CE2DA51">
            <wp:extent cx="1919635" cy="570639"/>
            <wp:effectExtent l="0" t="0" r="0" b="1270"/>
            <wp:docPr id="2" name="Grafik 2" descr="Ein Bild, das Essen,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Essen, Spiel enthält.&#10;&#10;Automatisch generierte Beschreibung"/>
                    <pic:cNvPicPr/>
                  </pic:nvPicPr>
                  <pic:blipFill>
                    <a:blip r:embed="rId12"/>
                    <a:stretch>
                      <a:fillRect/>
                    </a:stretch>
                  </pic:blipFill>
                  <pic:spPr>
                    <a:xfrm>
                      <a:off x="0" y="0"/>
                      <a:ext cx="1951717" cy="580176"/>
                    </a:xfrm>
                    <a:prstGeom prst="rect">
                      <a:avLst/>
                    </a:prstGeom>
                  </pic:spPr>
                </pic:pic>
              </a:graphicData>
            </a:graphic>
          </wp:inline>
        </w:drawing>
      </w:r>
    </w:p>
    <w:p w14:paraId="7710A6FA" w14:textId="77777777" w:rsidR="006649F1" w:rsidRPr="006649F1" w:rsidRDefault="006649F1" w:rsidP="006649F1">
      <w:pPr>
        <w:rPr>
          <w:rFonts w:ascii="Arial" w:hAnsi="Arial" w:cs="Arial"/>
          <w:sz w:val="22"/>
          <w:szCs w:val="22"/>
        </w:rPr>
      </w:pPr>
      <w:r w:rsidRPr="006649F1">
        <w:rPr>
          <w:rFonts w:ascii="Arial" w:hAnsi="Arial" w:cs="Arial"/>
          <w:sz w:val="22"/>
          <w:szCs w:val="22"/>
        </w:rPr>
        <w:t>OStD Daniel Francke</w:t>
      </w:r>
    </w:p>
    <w:p w14:paraId="54E2C4B9" w14:textId="77777777" w:rsidR="006649F1" w:rsidRPr="006649F1" w:rsidRDefault="006649F1" w:rsidP="006649F1">
      <w:pPr>
        <w:rPr>
          <w:rFonts w:ascii="Arial" w:hAnsi="Arial" w:cs="Arial"/>
          <w:sz w:val="22"/>
          <w:szCs w:val="22"/>
        </w:rPr>
      </w:pPr>
      <w:r w:rsidRPr="006649F1">
        <w:rPr>
          <w:rFonts w:ascii="Arial" w:hAnsi="Arial" w:cs="Arial"/>
          <w:sz w:val="22"/>
          <w:szCs w:val="22"/>
        </w:rPr>
        <w:t>Schulleiter</w:t>
      </w:r>
    </w:p>
    <w:sectPr w:rsidR="006649F1" w:rsidRPr="006649F1" w:rsidSect="00CD21CD">
      <w:footerReference w:type="default" r:id="rId13"/>
      <w:pgSz w:w="11906" w:h="16838"/>
      <w:pgMar w:top="1440" w:right="1080" w:bottom="1440" w:left="1080" w:header="708"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07531D" w14:textId="77777777" w:rsidR="00756DFD" w:rsidRDefault="00756DFD" w:rsidP="00D927CB">
      <w:r>
        <w:separator/>
      </w:r>
    </w:p>
  </w:endnote>
  <w:endnote w:type="continuationSeparator" w:id="0">
    <w:p w14:paraId="054C8664" w14:textId="77777777" w:rsidR="00756DFD" w:rsidRDefault="00756DFD" w:rsidP="00D927CB">
      <w:r>
        <w:continuationSeparator/>
      </w:r>
    </w:p>
  </w:endnote>
  <w:endnote w:type="continuationNotice" w:id="1">
    <w:p w14:paraId="31E41D42" w14:textId="77777777" w:rsidR="00756DFD" w:rsidRDefault="00756D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altName w:val="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altName w:val="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DC8B3" w14:textId="18F21588" w:rsidR="003503F9" w:rsidRDefault="00236DA0" w:rsidP="0086651C">
    <w:pPr>
      <w:pStyle w:val="Fuzeile"/>
      <w:jc w:val="right"/>
      <w:rPr>
        <w:rFonts w:ascii="Arial" w:hAnsi="Arial" w:cs="Arial"/>
      </w:rPr>
    </w:pPr>
    <w:r>
      <w:rPr>
        <w:noProof/>
      </w:rPr>
      <w:drawing>
        <wp:anchor distT="0" distB="0" distL="114300" distR="114300" simplePos="0" relativeHeight="251660289" behindDoc="0" locked="0" layoutInCell="1" allowOverlap="1" wp14:anchorId="1A30AFE4" wp14:editId="140745B2">
          <wp:simplePos x="0" y="0"/>
          <wp:positionH relativeFrom="margin">
            <wp:posOffset>-203200</wp:posOffset>
          </wp:positionH>
          <wp:positionV relativeFrom="margin">
            <wp:posOffset>8784475</wp:posOffset>
          </wp:positionV>
          <wp:extent cx="1501775" cy="723900"/>
          <wp:effectExtent l="0" t="0" r="0" b="0"/>
          <wp:wrapSquare wrapText="bothSides"/>
          <wp:docPr id="1" name="Bild 4" descr="el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los"/>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177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03F9">
      <w:rPr>
        <w:rFonts w:ascii="Helvetica" w:eastAsia="Calibri" w:hAnsi="Helvetica" w:cs="Helvetica"/>
        <w:noProof/>
        <w:sz w:val="24"/>
        <w:szCs w:val="24"/>
      </w:rPr>
      <w:drawing>
        <wp:inline distT="0" distB="0" distL="0" distR="0" wp14:anchorId="7F74C5F1" wp14:editId="3DDAAB88">
          <wp:extent cx="786396" cy="839393"/>
          <wp:effectExtent l="0" t="0" r="127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6608" cy="860967"/>
                  </a:xfrm>
                  <a:prstGeom prst="rect">
                    <a:avLst/>
                  </a:prstGeom>
                  <a:noFill/>
                  <a:ln>
                    <a:noFill/>
                  </a:ln>
                </pic:spPr>
              </pic:pic>
            </a:graphicData>
          </a:graphic>
        </wp:inline>
      </w:drawing>
    </w:r>
    <w:r w:rsidR="003503F9">
      <w:rPr>
        <w:rFonts w:ascii="Arial" w:hAnsi="Arial" w:cs="Arial"/>
        <w:noProof/>
      </w:rPr>
      <mc:AlternateContent>
        <mc:Choice Requires="wps">
          <w:drawing>
            <wp:anchor distT="0" distB="0" distL="114300" distR="114300" simplePos="0" relativeHeight="251658241" behindDoc="0" locked="0" layoutInCell="1" allowOverlap="1" wp14:anchorId="08F3595A" wp14:editId="7AB7761B">
              <wp:simplePos x="0" y="0"/>
              <wp:positionH relativeFrom="column">
                <wp:posOffset>1667469</wp:posOffset>
              </wp:positionH>
              <wp:positionV relativeFrom="paragraph">
                <wp:posOffset>147484</wp:posOffset>
              </wp:positionV>
              <wp:extent cx="3047734" cy="769456"/>
              <wp:effectExtent l="0" t="0" r="0" b="0"/>
              <wp:wrapNone/>
              <wp:docPr id="8" name="Textfeld 8"/>
              <wp:cNvGraphicFramePr/>
              <a:graphic xmlns:a="http://schemas.openxmlformats.org/drawingml/2006/main">
                <a:graphicData uri="http://schemas.microsoft.com/office/word/2010/wordprocessingShape">
                  <wps:wsp>
                    <wps:cNvSpPr txBox="1"/>
                    <wps:spPr>
                      <a:xfrm>
                        <a:off x="0" y="0"/>
                        <a:ext cx="3047734" cy="76945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91CA6" w14:textId="77777777" w:rsidR="003503F9" w:rsidRDefault="003503F9" w:rsidP="00221ACF">
                          <w:pPr>
                            <w:jc w:val="center"/>
                            <w:rPr>
                              <w:rFonts w:ascii="Arial" w:hAnsi="Arial" w:cs="Arial"/>
                            </w:rPr>
                          </w:pPr>
                          <w:r>
                            <w:rPr>
                              <w:rFonts w:ascii="Arial" w:hAnsi="Arial" w:cs="Arial"/>
                            </w:rPr>
                            <w:t>Telefon 05721-</w:t>
                          </w:r>
                          <w:r w:rsidRPr="0086651C">
                            <w:rPr>
                              <w:rFonts w:ascii="Arial" w:hAnsi="Arial" w:cs="Arial"/>
                            </w:rPr>
                            <w:t>973002</w:t>
                          </w:r>
                        </w:p>
                        <w:p w14:paraId="3C3CEC37" w14:textId="77777777" w:rsidR="003503F9" w:rsidRDefault="003503F9" w:rsidP="00221ACF">
                          <w:pPr>
                            <w:jc w:val="center"/>
                            <w:rPr>
                              <w:rFonts w:ascii="Arial" w:hAnsi="Arial" w:cs="Arial"/>
                            </w:rPr>
                          </w:pPr>
                          <w:r>
                            <w:rPr>
                              <w:rFonts w:ascii="Arial" w:hAnsi="Arial" w:cs="Arial"/>
                            </w:rPr>
                            <w:t>Telefax 05721-973040</w:t>
                          </w:r>
                        </w:p>
                        <w:p w14:paraId="083EC0A4" w14:textId="77777777" w:rsidR="003503F9" w:rsidRDefault="003503F9" w:rsidP="0086651C">
                          <w:pPr>
                            <w:jc w:val="center"/>
                            <w:rPr>
                              <w:rFonts w:ascii="Arial" w:hAnsi="Arial" w:cs="Arial"/>
                            </w:rPr>
                          </w:pPr>
                          <w:r>
                            <w:rPr>
                              <w:rFonts w:ascii="Arial" w:hAnsi="Arial" w:cs="Arial"/>
                            </w:rPr>
                            <w:t xml:space="preserve">Email: </w:t>
                          </w:r>
                          <w:hyperlink r:id="rId3" w:history="1">
                            <w:r w:rsidRPr="00EA2EB2">
                              <w:rPr>
                                <w:rStyle w:val="Hyperlink"/>
                                <w:rFonts w:ascii="Arial" w:hAnsi="Arial" w:cs="Arial"/>
                              </w:rPr>
                              <w:t>schule@wilhelm-busch-gymnasium.de</w:t>
                            </w:r>
                          </w:hyperlink>
                        </w:p>
                        <w:p w14:paraId="6A711211" w14:textId="77777777" w:rsidR="003503F9" w:rsidRDefault="003503F9" w:rsidP="0086651C">
                          <w:pPr>
                            <w:jc w:val="center"/>
                            <w:rPr>
                              <w:rFonts w:ascii="Arial" w:hAnsi="Arial" w:cs="Arial"/>
                            </w:rPr>
                          </w:pPr>
                          <w:r>
                            <w:rPr>
                              <w:rFonts w:ascii="Arial" w:hAnsi="Arial" w:cs="Arial"/>
                            </w:rPr>
                            <w:t>www.wilhelm-busch-gymnasium.de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F3595A" id="_x0000_t202" coordsize="21600,21600" o:spt="202" path="m,l,21600r21600,l21600,xe">
              <v:stroke joinstyle="miter"/>
              <v:path gradientshapeok="t" o:connecttype="rect"/>
            </v:shapetype>
            <v:shape id="Textfeld 8" o:spid="_x0000_s1026" type="#_x0000_t202" style="position:absolute;left:0;text-align:left;margin-left:131.3pt;margin-top:11.6pt;width:240pt;height:60.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" filled="f" stroked="f">
              <v:textbox>
                <w:txbxContent>
                  <w:p w14:paraId="58291CA6" w14:textId="77777777" w:rsidR="003503F9" w:rsidRDefault="003503F9" w:rsidP="00221ACF">
                    <w:pPr>
                      <w:jc w:val="center"/>
                      <w:rPr>
                        <w:rFonts w:ascii="Arial" w:hAnsi="Arial" w:cs="Arial"/>
                      </w:rPr>
                    </w:pPr>
                    <w:r>
                      <w:rPr>
                        <w:rFonts w:ascii="Arial" w:hAnsi="Arial" w:cs="Arial"/>
                      </w:rPr>
                      <w:t>Telefon 05721-</w:t>
                    </w:r>
                    <w:r w:rsidRPr="0086651C">
                      <w:rPr>
                        <w:rFonts w:ascii="Arial" w:hAnsi="Arial" w:cs="Arial"/>
                      </w:rPr>
                      <w:t>973002</w:t>
                    </w:r>
                  </w:p>
                  <w:p w14:paraId="3C3CEC37" w14:textId="77777777" w:rsidR="003503F9" w:rsidRDefault="003503F9" w:rsidP="00221ACF">
                    <w:pPr>
                      <w:jc w:val="center"/>
                      <w:rPr>
                        <w:rFonts w:ascii="Arial" w:hAnsi="Arial" w:cs="Arial"/>
                      </w:rPr>
                    </w:pPr>
                    <w:r>
                      <w:rPr>
                        <w:rFonts w:ascii="Arial" w:hAnsi="Arial" w:cs="Arial"/>
                      </w:rPr>
                      <w:t>Telefax 05721-973040</w:t>
                    </w:r>
                  </w:p>
                  <w:p w14:paraId="083EC0A4" w14:textId="77777777" w:rsidR="003503F9" w:rsidRDefault="003503F9" w:rsidP="0086651C">
                    <w:pPr>
                      <w:jc w:val="center"/>
                      <w:rPr>
                        <w:rFonts w:ascii="Arial" w:hAnsi="Arial" w:cs="Arial"/>
                      </w:rPr>
                    </w:pPr>
                    <w:r>
                      <w:rPr>
                        <w:rFonts w:ascii="Arial" w:hAnsi="Arial" w:cs="Arial"/>
                      </w:rPr>
                      <w:t xml:space="preserve">Email: </w:t>
                    </w:r>
                    <w:hyperlink r:id="rId4" w:history="1">
                      <w:r w:rsidRPr="00EA2EB2">
                        <w:rPr>
                          <w:rStyle w:val="Hyperlink"/>
                          <w:rFonts w:ascii="Arial" w:hAnsi="Arial" w:cs="Arial"/>
                        </w:rPr>
                        <w:t>schule@wilhelm-busch-gymnasium.de</w:t>
                      </w:r>
                    </w:hyperlink>
                  </w:p>
                  <w:p w14:paraId="6A711211" w14:textId="77777777" w:rsidR="003503F9" w:rsidRDefault="003503F9" w:rsidP="0086651C">
                    <w:pPr>
                      <w:jc w:val="center"/>
                      <w:rPr>
                        <w:rFonts w:ascii="Arial" w:hAnsi="Arial" w:cs="Arial"/>
                      </w:rPr>
                    </w:pPr>
                    <w:r>
                      <w:rPr>
                        <w:rFonts w:ascii="Arial" w:hAnsi="Arial" w:cs="Arial"/>
                      </w:rPr>
                      <w:t>www.wilhelm-busch-gymnasium.de</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261C70" w14:textId="77777777" w:rsidR="00756DFD" w:rsidRDefault="00756DFD" w:rsidP="00D927CB">
      <w:r>
        <w:separator/>
      </w:r>
    </w:p>
  </w:footnote>
  <w:footnote w:type="continuationSeparator" w:id="0">
    <w:p w14:paraId="2D8834AD" w14:textId="77777777" w:rsidR="00756DFD" w:rsidRDefault="00756DFD" w:rsidP="00D927CB">
      <w:r>
        <w:continuationSeparator/>
      </w:r>
    </w:p>
  </w:footnote>
  <w:footnote w:type="continuationNotice" w:id="1">
    <w:p w14:paraId="52805B6D" w14:textId="77777777" w:rsidR="00756DFD" w:rsidRDefault="00756DF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A604913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EB67FFC"/>
    <w:multiLevelType w:val="multilevel"/>
    <w:tmpl w:val="32429890"/>
    <w:lvl w:ilvl="0">
      <w:start w:val="1"/>
      <w:numFmt w:val="bullet"/>
      <w:lvlText w:val=""/>
      <w:lvlJc w:val="left"/>
      <w:pPr>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1586610"/>
    <w:multiLevelType w:val="hybridMultilevel"/>
    <w:tmpl w:val="AB845608"/>
    <w:lvl w:ilvl="0" w:tplc="F35EF2B4">
      <w:start w:val="1"/>
      <w:numFmt w:val="bullet"/>
      <w:lvlText w:val="-"/>
      <w:lvlJc w:val="left"/>
      <w:pPr>
        <w:ind w:left="1080" w:hanging="360"/>
      </w:pPr>
      <w:rPr>
        <w:rFonts w:ascii="Arial" w:eastAsiaTheme="minorHAnsi"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 w15:restartNumberingAfterBreak="0">
    <w:nsid w:val="5BA34BB6"/>
    <w:multiLevelType w:val="hybridMultilevel"/>
    <w:tmpl w:val="B4EA22D8"/>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4" w15:restartNumberingAfterBreak="0">
    <w:nsid w:val="6AC727B3"/>
    <w:multiLevelType w:val="hybridMultilevel"/>
    <w:tmpl w:val="5B08BBD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6BA44620"/>
    <w:multiLevelType w:val="hybridMultilevel"/>
    <w:tmpl w:val="AFC80B86"/>
    <w:lvl w:ilvl="0" w:tplc="727A51EE">
      <w:start w:val="1"/>
      <w:numFmt w:val="bullet"/>
      <w:lvlText w:val="-"/>
      <w:lvlJc w:val="left"/>
      <w:pPr>
        <w:ind w:left="1080" w:hanging="360"/>
      </w:pPr>
      <w:rPr>
        <w:rFonts w:ascii="Arial" w:eastAsiaTheme="minorHAnsi"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 w15:restartNumberingAfterBreak="0">
    <w:nsid w:val="73C93288"/>
    <w:multiLevelType w:val="hybridMultilevel"/>
    <w:tmpl w:val="62BAF5C2"/>
    <w:lvl w:ilvl="0" w:tplc="41640148">
      <w:numFmt w:val="bullet"/>
      <w:lvlText w:val="-"/>
      <w:lvlJc w:val="left"/>
      <w:pPr>
        <w:ind w:left="8850" w:hanging="360"/>
      </w:pPr>
      <w:rPr>
        <w:rFonts w:ascii="Times New Roman" w:eastAsia="Times New Roman" w:hAnsi="Times New Roman" w:cs="Times New Roman" w:hint="default"/>
      </w:rPr>
    </w:lvl>
    <w:lvl w:ilvl="1" w:tplc="04070003" w:tentative="1">
      <w:start w:val="1"/>
      <w:numFmt w:val="bullet"/>
      <w:lvlText w:val="o"/>
      <w:lvlJc w:val="left"/>
      <w:pPr>
        <w:ind w:left="9570" w:hanging="360"/>
      </w:pPr>
      <w:rPr>
        <w:rFonts w:ascii="Courier New" w:hAnsi="Courier New" w:cs="Courier New" w:hint="default"/>
      </w:rPr>
    </w:lvl>
    <w:lvl w:ilvl="2" w:tplc="04070005" w:tentative="1">
      <w:start w:val="1"/>
      <w:numFmt w:val="bullet"/>
      <w:lvlText w:val=""/>
      <w:lvlJc w:val="left"/>
      <w:pPr>
        <w:ind w:left="10290" w:hanging="360"/>
      </w:pPr>
      <w:rPr>
        <w:rFonts w:ascii="Wingdings" w:hAnsi="Wingdings" w:hint="default"/>
      </w:rPr>
    </w:lvl>
    <w:lvl w:ilvl="3" w:tplc="04070001" w:tentative="1">
      <w:start w:val="1"/>
      <w:numFmt w:val="bullet"/>
      <w:lvlText w:val=""/>
      <w:lvlJc w:val="left"/>
      <w:pPr>
        <w:ind w:left="11010" w:hanging="360"/>
      </w:pPr>
      <w:rPr>
        <w:rFonts w:ascii="Symbol" w:hAnsi="Symbol" w:hint="default"/>
      </w:rPr>
    </w:lvl>
    <w:lvl w:ilvl="4" w:tplc="04070003" w:tentative="1">
      <w:start w:val="1"/>
      <w:numFmt w:val="bullet"/>
      <w:lvlText w:val="o"/>
      <w:lvlJc w:val="left"/>
      <w:pPr>
        <w:ind w:left="11730" w:hanging="360"/>
      </w:pPr>
      <w:rPr>
        <w:rFonts w:ascii="Courier New" w:hAnsi="Courier New" w:cs="Courier New" w:hint="default"/>
      </w:rPr>
    </w:lvl>
    <w:lvl w:ilvl="5" w:tplc="04070005" w:tentative="1">
      <w:start w:val="1"/>
      <w:numFmt w:val="bullet"/>
      <w:lvlText w:val=""/>
      <w:lvlJc w:val="left"/>
      <w:pPr>
        <w:ind w:left="12450" w:hanging="360"/>
      </w:pPr>
      <w:rPr>
        <w:rFonts w:ascii="Wingdings" w:hAnsi="Wingdings" w:hint="default"/>
      </w:rPr>
    </w:lvl>
    <w:lvl w:ilvl="6" w:tplc="04070001" w:tentative="1">
      <w:start w:val="1"/>
      <w:numFmt w:val="bullet"/>
      <w:lvlText w:val=""/>
      <w:lvlJc w:val="left"/>
      <w:pPr>
        <w:ind w:left="13170" w:hanging="360"/>
      </w:pPr>
      <w:rPr>
        <w:rFonts w:ascii="Symbol" w:hAnsi="Symbol" w:hint="default"/>
      </w:rPr>
    </w:lvl>
    <w:lvl w:ilvl="7" w:tplc="04070003" w:tentative="1">
      <w:start w:val="1"/>
      <w:numFmt w:val="bullet"/>
      <w:lvlText w:val="o"/>
      <w:lvlJc w:val="left"/>
      <w:pPr>
        <w:ind w:left="13890" w:hanging="360"/>
      </w:pPr>
      <w:rPr>
        <w:rFonts w:ascii="Courier New" w:hAnsi="Courier New" w:cs="Courier New" w:hint="default"/>
      </w:rPr>
    </w:lvl>
    <w:lvl w:ilvl="8" w:tplc="04070005" w:tentative="1">
      <w:start w:val="1"/>
      <w:numFmt w:val="bullet"/>
      <w:lvlText w:val=""/>
      <w:lvlJc w:val="left"/>
      <w:pPr>
        <w:ind w:left="14610" w:hanging="360"/>
      </w:pPr>
      <w:rPr>
        <w:rFonts w:ascii="Wingdings" w:hAnsi="Wingdings" w:hint="default"/>
      </w:rPr>
    </w:lvl>
  </w:abstractNum>
  <w:abstractNum w:abstractNumId="7" w15:restartNumberingAfterBreak="0">
    <w:nsid w:val="76915A0E"/>
    <w:multiLevelType w:val="hybridMultilevel"/>
    <w:tmpl w:val="7158BD8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7E9D1D75"/>
    <w:multiLevelType w:val="singleLevel"/>
    <w:tmpl w:val="579C905A"/>
    <w:lvl w:ilvl="0">
      <w:start w:val="1"/>
      <w:numFmt w:val="decimal"/>
      <w:lvlText w:val="%1."/>
      <w:lvlJc w:val="left"/>
      <w:pPr>
        <w:tabs>
          <w:tab w:val="num" w:pos="360"/>
        </w:tabs>
        <w:ind w:left="360" w:hanging="360"/>
      </w:pPr>
      <w:rPr>
        <w:rFonts w:hint="default"/>
      </w:rPr>
    </w:lvl>
  </w:abstractNum>
  <w:num w:numId="1">
    <w:abstractNumId w:val="8"/>
  </w:num>
  <w:num w:numId="2">
    <w:abstractNumId w:val="6"/>
  </w:num>
  <w:num w:numId="3">
    <w:abstractNumId w:val="0"/>
  </w:num>
  <w:num w:numId="4">
    <w:abstractNumId w:val="7"/>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3"/>
  </w:num>
  <w:num w:numId="8">
    <w:abstractNumId w:val="4"/>
  </w:num>
  <w:num w:numId="9">
    <w:abstractNumId w:val="5"/>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0"/>
  <w:proofState w:spelling="clean" w:grammar="clean"/>
  <w:attachedTemplate r:id="rId1"/>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78B6"/>
    <w:rsid w:val="00001763"/>
    <w:rsid w:val="00002E9A"/>
    <w:rsid w:val="00006669"/>
    <w:rsid w:val="000140E9"/>
    <w:rsid w:val="00024A8C"/>
    <w:rsid w:val="00030C61"/>
    <w:rsid w:val="0003209A"/>
    <w:rsid w:val="00034929"/>
    <w:rsid w:val="00035BDB"/>
    <w:rsid w:val="00037417"/>
    <w:rsid w:val="000407A3"/>
    <w:rsid w:val="000468DA"/>
    <w:rsid w:val="00057C68"/>
    <w:rsid w:val="00063FBC"/>
    <w:rsid w:val="0006502C"/>
    <w:rsid w:val="000818D2"/>
    <w:rsid w:val="00085221"/>
    <w:rsid w:val="00092FE5"/>
    <w:rsid w:val="000B3799"/>
    <w:rsid w:val="000B53A5"/>
    <w:rsid w:val="000D094B"/>
    <w:rsid w:val="000E4B61"/>
    <w:rsid w:val="00103A14"/>
    <w:rsid w:val="00137F53"/>
    <w:rsid w:val="00145417"/>
    <w:rsid w:val="00151B11"/>
    <w:rsid w:val="00152096"/>
    <w:rsid w:val="00161D54"/>
    <w:rsid w:val="001639EF"/>
    <w:rsid w:val="00170300"/>
    <w:rsid w:val="0017085E"/>
    <w:rsid w:val="00174CC7"/>
    <w:rsid w:val="001803D5"/>
    <w:rsid w:val="00183B3D"/>
    <w:rsid w:val="00187BDC"/>
    <w:rsid w:val="00190401"/>
    <w:rsid w:val="00196CF6"/>
    <w:rsid w:val="001A1899"/>
    <w:rsid w:val="001A27AC"/>
    <w:rsid w:val="001B1531"/>
    <w:rsid w:val="001B2B33"/>
    <w:rsid w:val="001B7130"/>
    <w:rsid w:val="001D0477"/>
    <w:rsid w:val="001D72B3"/>
    <w:rsid w:val="001E2B10"/>
    <w:rsid w:val="001E7BFD"/>
    <w:rsid w:val="001F0D07"/>
    <w:rsid w:val="00214096"/>
    <w:rsid w:val="0021597D"/>
    <w:rsid w:val="00220583"/>
    <w:rsid w:val="00221ACF"/>
    <w:rsid w:val="00236DA0"/>
    <w:rsid w:val="00263FA6"/>
    <w:rsid w:val="00265C96"/>
    <w:rsid w:val="00267456"/>
    <w:rsid w:val="002755BF"/>
    <w:rsid w:val="00280782"/>
    <w:rsid w:val="002A1164"/>
    <w:rsid w:val="002A5AAB"/>
    <w:rsid w:val="002B16E2"/>
    <w:rsid w:val="002C401C"/>
    <w:rsid w:val="002C7A6C"/>
    <w:rsid w:val="002E1525"/>
    <w:rsid w:val="002E525C"/>
    <w:rsid w:val="003003C3"/>
    <w:rsid w:val="00302090"/>
    <w:rsid w:val="0030309A"/>
    <w:rsid w:val="00304089"/>
    <w:rsid w:val="003107FE"/>
    <w:rsid w:val="00313DC3"/>
    <w:rsid w:val="00314AD7"/>
    <w:rsid w:val="00316CC0"/>
    <w:rsid w:val="003230F1"/>
    <w:rsid w:val="00332385"/>
    <w:rsid w:val="00347EEB"/>
    <w:rsid w:val="003503F9"/>
    <w:rsid w:val="00355D37"/>
    <w:rsid w:val="003614CE"/>
    <w:rsid w:val="003717EA"/>
    <w:rsid w:val="00381721"/>
    <w:rsid w:val="00382631"/>
    <w:rsid w:val="0038443F"/>
    <w:rsid w:val="003850B9"/>
    <w:rsid w:val="00392519"/>
    <w:rsid w:val="003A16FA"/>
    <w:rsid w:val="003A18A0"/>
    <w:rsid w:val="003A1FC5"/>
    <w:rsid w:val="003B3078"/>
    <w:rsid w:val="003B5D63"/>
    <w:rsid w:val="003C57D1"/>
    <w:rsid w:val="003D139C"/>
    <w:rsid w:val="003F4028"/>
    <w:rsid w:val="0040250A"/>
    <w:rsid w:val="00407E82"/>
    <w:rsid w:val="00416D62"/>
    <w:rsid w:val="00432DCF"/>
    <w:rsid w:val="0043559E"/>
    <w:rsid w:val="00440078"/>
    <w:rsid w:val="004405A7"/>
    <w:rsid w:val="0044556C"/>
    <w:rsid w:val="004533E0"/>
    <w:rsid w:val="00463573"/>
    <w:rsid w:val="00485B61"/>
    <w:rsid w:val="004A0F9F"/>
    <w:rsid w:val="004A176E"/>
    <w:rsid w:val="004A359E"/>
    <w:rsid w:val="004A3B01"/>
    <w:rsid w:val="004A3C78"/>
    <w:rsid w:val="004A5998"/>
    <w:rsid w:val="004B14B0"/>
    <w:rsid w:val="004C2C07"/>
    <w:rsid w:val="004D0236"/>
    <w:rsid w:val="004D46DE"/>
    <w:rsid w:val="004D47F1"/>
    <w:rsid w:val="004D5A09"/>
    <w:rsid w:val="004D6312"/>
    <w:rsid w:val="004E1991"/>
    <w:rsid w:val="004E2348"/>
    <w:rsid w:val="004F22EB"/>
    <w:rsid w:val="004F3A05"/>
    <w:rsid w:val="00517C86"/>
    <w:rsid w:val="0052137B"/>
    <w:rsid w:val="0052433D"/>
    <w:rsid w:val="0053161F"/>
    <w:rsid w:val="0053238E"/>
    <w:rsid w:val="00535D6C"/>
    <w:rsid w:val="00535F90"/>
    <w:rsid w:val="00536BD9"/>
    <w:rsid w:val="00541205"/>
    <w:rsid w:val="00542E36"/>
    <w:rsid w:val="00546C62"/>
    <w:rsid w:val="005513A6"/>
    <w:rsid w:val="00563F54"/>
    <w:rsid w:val="005732A3"/>
    <w:rsid w:val="0058246D"/>
    <w:rsid w:val="0058386F"/>
    <w:rsid w:val="005853FF"/>
    <w:rsid w:val="005877E4"/>
    <w:rsid w:val="00594034"/>
    <w:rsid w:val="005A129B"/>
    <w:rsid w:val="005A5084"/>
    <w:rsid w:val="005B13A1"/>
    <w:rsid w:val="005B25A5"/>
    <w:rsid w:val="005C166B"/>
    <w:rsid w:val="005C2CDC"/>
    <w:rsid w:val="005C7C17"/>
    <w:rsid w:val="005D5758"/>
    <w:rsid w:val="005E3700"/>
    <w:rsid w:val="005E4A2C"/>
    <w:rsid w:val="005F0897"/>
    <w:rsid w:val="005F6568"/>
    <w:rsid w:val="00616CE1"/>
    <w:rsid w:val="00617B49"/>
    <w:rsid w:val="00623802"/>
    <w:rsid w:val="00644E42"/>
    <w:rsid w:val="00647D83"/>
    <w:rsid w:val="00663FB4"/>
    <w:rsid w:val="006649F1"/>
    <w:rsid w:val="006660E2"/>
    <w:rsid w:val="0067108F"/>
    <w:rsid w:val="0067165A"/>
    <w:rsid w:val="00671E76"/>
    <w:rsid w:val="00676FD8"/>
    <w:rsid w:val="00680AAE"/>
    <w:rsid w:val="00691709"/>
    <w:rsid w:val="00697B4F"/>
    <w:rsid w:val="006A5D8E"/>
    <w:rsid w:val="006C1952"/>
    <w:rsid w:val="006C36E3"/>
    <w:rsid w:val="006D4267"/>
    <w:rsid w:val="006D460F"/>
    <w:rsid w:val="006F0185"/>
    <w:rsid w:val="006F5E6C"/>
    <w:rsid w:val="00705795"/>
    <w:rsid w:val="00707E08"/>
    <w:rsid w:val="00710B49"/>
    <w:rsid w:val="007214BF"/>
    <w:rsid w:val="007216EA"/>
    <w:rsid w:val="00733831"/>
    <w:rsid w:val="007347AD"/>
    <w:rsid w:val="007534F7"/>
    <w:rsid w:val="00756DFD"/>
    <w:rsid w:val="00760D4D"/>
    <w:rsid w:val="00763858"/>
    <w:rsid w:val="00763C00"/>
    <w:rsid w:val="0076529B"/>
    <w:rsid w:val="00777874"/>
    <w:rsid w:val="00786555"/>
    <w:rsid w:val="0079382E"/>
    <w:rsid w:val="00794779"/>
    <w:rsid w:val="007A0DA2"/>
    <w:rsid w:val="007A1A6A"/>
    <w:rsid w:val="007B1155"/>
    <w:rsid w:val="007B15F9"/>
    <w:rsid w:val="007C7523"/>
    <w:rsid w:val="007D5B47"/>
    <w:rsid w:val="007E2C2F"/>
    <w:rsid w:val="007E5148"/>
    <w:rsid w:val="00826248"/>
    <w:rsid w:val="00826CFA"/>
    <w:rsid w:val="00831059"/>
    <w:rsid w:val="00832263"/>
    <w:rsid w:val="00840904"/>
    <w:rsid w:val="00840A28"/>
    <w:rsid w:val="00844301"/>
    <w:rsid w:val="0085275E"/>
    <w:rsid w:val="00862115"/>
    <w:rsid w:val="00863F11"/>
    <w:rsid w:val="0086651C"/>
    <w:rsid w:val="0087077E"/>
    <w:rsid w:val="0088156A"/>
    <w:rsid w:val="008824F1"/>
    <w:rsid w:val="0088580D"/>
    <w:rsid w:val="00885DA7"/>
    <w:rsid w:val="00891123"/>
    <w:rsid w:val="00897655"/>
    <w:rsid w:val="008B0184"/>
    <w:rsid w:val="008B3B4A"/>
    <w:rsid w:val="008B7465"/>
    <w:rsid w:val="008C0DB6"/>
    <w:rsid w:val="008C4809"/>
    <w:rsid w:val="008D3C81"/>
    <w:rsid w:val="008D73B4"/>
    <w:rsid w:val="008F1507"/>
    <w:rsid w:val="008F3E9B"/>
    <w:rsid w:val="008F76D3"/>
    <w:rsid w:val="00902D1D"/>
    <w:rsid w:val="009057F8"/>
    <w:rsid w:val="0090582E"/>
    <w:rsid w:val="00906353"/>
    <w:rsid w:val="009067BD"/>
    <w:rsid w:val="00953D77"/>
    <w:rsid w:val="009542EA"/>
    <w:rsid w:val="00956096"/>
    <w:rsid w:val="00985D16"/>
    <w:rsid w:val="009933DE"/>
    <w:rsid w:val="009B3351"/>
    <w:rsid w:val="009B38CC"/>
    <w:rsid w:val="009B6A28"/>
    <w:rsid w:val="009D0260"/>
    <w:rsid w:val="009D43B1"/>
    <w:rsid w:val="009E1A42"/>
    <w:rsid w:val="009F1558"/>
    <w:rsid w:val="009F375D"/>
    <w:rsid w:val="009F7676"/>
    <w:rsid w:val="00A1254F"/>
    <w:rsid w:val="00A24D4C"/>
    <w:rsid w:val="00A34E80"/>
    <w:rsid w:val="00A35F31"/>
    <w:rsid w:val="00A53759"/>
    <w:rsid w:val="00A54864"/>
    <w:rsid w:val="00A62740"/>
    <w:rsid w:val="00A82273"/>
    <w:rsid w:val="00A85187"/>
    <w:rsid w:val="00A85875"/>
    <w:rsid w:val="00A87C34"/>
    <w:rsid w:val="00A91C53"/>
    <w:rsid w:val="00A93586"/>
    <w:rsid w:val="00AA17EF"/>
    <w:rsid w:val="00AB13DE"/>
    <w:rsid w:val="00AB1BCD"/>
    <w:rsid w:val="00AB7B1E"/>
    <w:rsid w:val="00AD0E2F"/>
    <w:rsid w:val="00AD63DA"/>
    <w:rsid w:val="00AF51DB"/>
    <w:rsid w:val="00B00FEF"/>
    <w:rsid w:val="00B06124"/>
    <w:rsid w:val="00B078B6"/>
    <w:rsid w:val="00B164B0"/>
    <w:rsid w:val="00B1716D"/>
    <w:rsid w:val="00B17BE4"/>
    <w:rsid w:val="00B228B7"/>
    <w:rsid w:val="00B30531"/>
    <w:rsid w:val="00B30F83"/>
    <w:rsid w:val="00B333D8"/>
    <w:rsid w:val="00B35AE6"/>
    <w:rsid w:val="00B43FAD"/>
    <w:rsid w:val="00B548B2"/>
    <w:rsid w:val="00B85545"/>
    <w:rsid w:val="00B859EF"/>
    <w:rsid w:val="00B87372"/>
    <w:rsid w:val="00B91862"/>
    <w:rsid w:val="00BA12B5"/>
    <w:rsid w:val="00BB3B04"/>
    <w:rsid w:val="00BC3872"/>
    <w:rsid w:val="00BC4CE8"/>
    <w:rsid w:val="00BC5977"/>
    <w:rsid w:val="00BD183A"/>
    <w:rsid w:val="00BE0553"/>
    <w:rsid w:val="00BE1B22"/>
    <w:rsid w:val="00C042BF"/>
    <w:rsid w:val="00C15F55"/>
    <w:rsid w:val="00C24CC7"/>
    <w:rsid w:val="00C268A0"/>
    <w:rsid w:val="00C35ADB"/>
    <w:rsid w:val="00C4229F"/>
    <w:rsid w:val="00C66D66"/>
    <w:rsid w:val="00C732BA"/>
    <w:rsid w:val="00C76250"/>
    <w:rsid w:val="00C76ED3"/>
    <w:rsid w:val="00C852EC"/>
    <w:rsid w:val="00CA4E41"/>
    <w:rsid w:val="00CA54C0"/>
    <w:rsid w:val="00CA6377"/>
    <w:rsid w:val="00CB020B"/>
    <w:rsid w:val="00CB4952"/>
    <w:rsid w:val="00CC1F4C"/>
    <w:rsid w:val="00CC4C49"/>
    <w:rsid w:val="00CD17C7"/>
    <w:rsid w:val="00CD21CD"/>
    <w:rsid w:val="00CD7938"/>
    <w:rsid w:val="00CE04FE"/>
    <w:rsid w:val="00CE31E4"/>
    <w:rsid w:val="00CF037D"/>
    <w:rsid w:val="00CF525C"/>
    <w:rsid w:val="00D11CE8"/>
    <w:rsid w:val="00D14D7D"/>
    <w:rsid w:val="00D22A52"/>
    <w:rsid w:val="00D25E27"/>
    <w:rsid w:val="00D314F3"/>
    <w:rsid w:val="00D403D3"/>
    <w:rsid w:val="00D42102"/>
    <w:rsid w:val="00D54F22"/>
    <w:rsid w:val="00D61A3A"/>
    <w:rsid w:val="00D8220B"/>
    <w:rsid w:val="00D927CB"/>
    <w:rsid w:val="00DA2721"/>
    <w:rsid w:val="00DA6921"/>
    <w:rsid w:val="00DB122A"/>
    <w:rsid w:val="00DB28DE"/>
    <w:rsid w:val="00DB67F9"/>
    <w:rsid w:val="00DC19F9"/>
    <w:rsid w:val="00DC30F8"/>
    <w:rsid w:val="00DC4A5B"/>
    <w:rsid w:val="00DD5885"/>
    <w:rsid w:val="00DE13A5"/>
    <w:rsid w:val="00DE67C6"/>
    <w:rsid w:val="00DE7365"/>
    <w:rsid w:val="00DF11A3"/>
    <w:rsid w:val="00E11E84"/>
    <w:rsid w:val="00E14B3D"/>
    <w:rsid w:val="00E57316"/>
    <w:rsid w:val="00E61E7A"/>
    <w:rsid w:val="00E72772"/>
    <w:rsid w:val="00E87DE6"/>
    <w:rsid w:val="00E91647"/>
    <w:rsid w:val="00E92304"/>
    <w:rsid w:val="00E92C48"/>
    <w:rsid w:val="00E94A43"/>
    <w:rsid w:val="00EA5F76"/>
    <w:rsid w:val="00EA7B74"/>
    <w:rsid w:val="00EB25B3"/>
    <w:rsid w:val="00EB4805"/>
    <w:rsid w:val="00EC4523"/>
    <w:rsid w:val="00EC4F9F"/>
    <w:rsid w:val="00ED1DB1"/>
    <w:rsid w:val="00ED71CA"/>
    <w:rsid w:val="00EF6E61"/>
    <w:rsid w:val="00EF6ED3"/>
    <w:rsid w:val="00F12954"/>
    <w:rsid w:val="00F316EF"/>
    <w:rsid w:val="00F35901"/>
    <w:rsid w:val="00F40C1F"/>
    <w:rsid w:val="00F43057"/>
    <w:rsid w:val="00F449D5"/>
    <w:rsid w:val="00F463FC"/>
    <w:rsid w:val="00F46ABA"/>
    <w:rsid w:val="00F609E0"/>
    <w:rsid w:val="00F76123"/>
    <w:rsid w:val="00F81ED1"/>
    <w:rsid w:val="00F865C2"/>
    <w:rsid w:val="00F87A94"/>
    <w:rsid w:val="00F946C8"/>
    <w:rsid w:val="00FA1C07"/>
    <w:rsid w:val="00FA5A76"/>
    <w:rsid w:val="00FA5F2C"/>
    <w:rsid w:val="00FA7723"/>
    <w:rsid w:val="00FB297D"/>
    <w:rsid w:val="00FD087C"/>
    <w:rsid w:val="00FD29CC"/>
    <w:rsid w:val="00FD3AA0"/>
    <w:rsid w:val="00FD43E1"/>
    <w:rsid w:val="00FE2EF9"/>
    <w:rsid w:val="00FF14A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8D5E6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rsid w:val="00D927CB"/>
    <w:rPr>
      <w:rFonts w:ascii="Times New Roman" w:eastAsia="Times New Roman" w:hAnsi="Times New Roman"/>
    </w:rPr>
  </w:style>
  <w:style w:type="paragraph" w:styleId="berschrift1">
    <w:name w:val="heading 1"/>
    <w:basedOn w:val="Standard"/>
    <w:next w:val="Standard"/>
    <w:link w:val="berschrift1Zchn"/>
    <w:uiPriority w:val="9"/>
    <w:qFormat/>
    <w:rsid w:val="003230F1"/>
    <w:pPr>
      <w:keepNext/>
      <w:spacing w:before="240" w:after="60"/>
      <w:outlineLvl w:val="0"/>
    </w:pPr>
    <w:rPr>
      <w:rFonts w:ascii="Cambria" w:hAnsi="Cambria"/>
      <w:b/>
      <w:bCs/>
      <w:kern w:val="32"/>
      <w:sz w:val="32"/>
      <w:szCs w:val="32"/>
    </w:rPr>
  </w:style>
  <w:style w:type="paragraph" w:styleId="berschrift2">
    <w:name w:val="heading 2"/>
    <w:basedOn w:val="Standard"/>
    <w:next w:val="Standard"/>
    <w:link w:val="berschrift2Zchn"/>
    <w:qFormat/>
    <w:rsid w:val="00DB67F9"/>
    <w:pPr>
      <w:keepNext/>
      <w:outlineLvl w:val="1"/>
    </w:pPr>
    <w:rPr>
      <w:rFonts w:ascii="Century Gothic" w:hAnsi="Century Gothic"/>
      <w:b/>
      <w:noProof/>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D927CB"/>
    <w:rPr>
      <w:rFonts w:ascii="Tahoma" w:hAnsi="Tahoma" w:cs="Tahoma"/>
      <w:sz w:val="16"/>
      <w:szCs w:val="16"/>
    </w:rPr>
  </w:style>
  <w:style w:type="character" w:customStyle="1" w:styleId="SprechblasentextZchn">
    <w:name w:val="Sprechblasentext Zchn"/>
    <w:link w:val="Sprechblasentext"/>
    <w:uiPriority w:val="99"/>
    <w:semiHidden/>
    <w:rsid w:val="00D927CB"/>
    <w:rPr>
      <w:rFonts w:ascii="Tahoma" w:hAnsi="Tahoma" w:cs="Tahoma"/>
      <w:sz w:val="16"/>
      <w:szCs w:val="16"/>
    </w:rPr>
  </w:style>
  <w:style w:type="paragraph" w:styleId="Kopfzeile">
    <w:name w:val="header"/>
    <w:basedOn w:val="Standard"/>
    <w:link w:val="KopfzeileZchn"/>
    <w:uiPriority w:val="99"/>
    <w:unhideWhenUsed/>
    <w:rsid w:val="00D927CB"/>
    <w:pPr>
      <w:tabs>
        <w:tab w:val="center" w:pos="4536"/>
        <w:tab w:val="right" w:pos="9072"/>
      </w:tabs>
    </w:pPr>
  </w:style>
  <w:style w:type="character" w:customStyle="1" w:styleId="KopfzeileZchn">
    <w:name w:val="Kopfzeile Zchn"/>
    <w:link w:val="Kopfzeile"/>
    <w:uiPriority w:val="99"/>
    <w:rsid w:val="00D927CB"/>
    <w:rPr>
      <w:rFonts w:ascii="Times New Roman" w:eastAsia="Times New Roman" w:hAnsi="Times New Roman" w:cs="Times New Roman"/>
      <w:sz w:val="20"/>
      <w:szCs w:val="20"/>
      <w:lang w:eastAsia="de-DE"/>
    </w:rPr>
  </w:style>
  <w:style w:type="paragraph" w:styleId="Fuzeile">
    <w:name w:val="footer"/>
    <w:basedOn w:val="Standard"/>
    <w:link w:val="FuzeileZchn"/>
    <w:uiPriority w:val="99"/>
    <w:unhideWhenUsed/>
    <w:rsid w:val="00D927CB"/>
    <w:pPr>
      <w:tabs>
        <w:tab w:val="center" w:pos="4536"/>
        <w:tab w:val="right" w:pos="9072"/>
      </w:tabs>
    </w:pPr>
  </w:style>
  <w:style w:type="character" w:customStyle="1" w:styleId="FuzeileZchn">
    <w:name w:val="Fußzeile Zchn"/>
    <w:link w:val="Fuzeile"/>
    <w:uiPriority w:val="99"/>
    <w:rsid w:val="00D927CB"/>
    <w:rPr>
      <w:rFonts w:ascii="Times New Roman" w:eastAsia="Times New Roman" w:hAnsi="Times New Roman" w:cs="Times New Roman"/>
      <w:sz w:val="20"/>
      <w:szCs w:val="20"/>
      <w:lang w:eastAsia="de-DE"/>
    </w:rPr>
  </w:style>
  <w:style w:type="character" w:styleId="Hyperlink">
    <w:name w:val="Hyperlink"/>
    <w:rsid w:val="00D927CB"/>
    <w:rPr>
      <w:color w:val="0000FF"/>
      <w:u w:val="single"/>
    </w:rPr>
  </w:style>
  <w:style w:type="character" w:customStyle="1" w:styleId="berschrift2Zchn">
    <w:name w:val="Überschrift 2 Zchn"/>
    <w:link w:val="berschrift2"/>
    <w:rsid w:val="00DB67F9"/>
    <w:rPr>
      <w:rFonts w:ascii="Century Gothic" w:eastAsia="Times New Roman" w:hAnsi="Century Gothic"/>
      <w:b/>
      <w:noProof/>
      <w:sz w:val="22"/>
    </w:rPr>
  </w:style>
  <w:style w:type="paragraph" w:styleId="Textkrper">
    <w:name w:val="Body Text"/>
    <w:basedOn w:val="Standard"/>
    <w:link w:val="TextkrperZchn"/>
    <w:semiHidden/>
    <w:unhideWhenUsed/>
    <w:rsid w:val="00BD183A"/>
    <w:pPr>
      <w:tabs>
        <w:tab w:val="right" w:pos="9072"/>
      </w:tabs>
    </w:pPr>
    <w:rPr>
      <w:rFonts w:ascii="Arial" w:hAnsi="Arial"/>
      <w:noProof/>
      <w:sz w:val="22"/>
    </w:rPr>
  </w:style>
  <w:style w:type="character" w:customStyle="1" w:styleId="TextkrperZchn">
    <w:name w:val="Textkörper Zchn"/>
    <w:link w:val="Textkrper"/>
    <w:semiHidden/>
    <w:rsid w:val="00BD183A"/>
    <w:rPr>
      <w:rFonts w:ascii="Arial" w:eastAsia="Times New Roman" w:hAnsi="Arial"/>
      <w:noProof/>
      <w:sz w:val="22"/>
    </w:rPr>
  </w:style>
  <w:style w:type="paragraph" w:styleId="Funotentext">
    <w:name w:val="footnote text"/>
    <w:basedOn w:val="Standard"/>
    <w:link w:val="FunotentextZchn"/>
    <w:uiPriority w:val="99"/>
    <w:semiHidden/>
    <w:unhideWhenUsed/>
    <w:rsid w:val="004C2C07"/>
    <w:pPr>
      <w:spacing w:after="200" w:line="276" w:lineRule="auto"/>
    </w:pPr>
    <w:rPr>
      <w:rFonts w:ascii="Calibri" w:eastAsia="Calibri" w:hAnsi="Calibri"/>
      <w:lang w:eastAsia="en-US"/>
    </w:rPr>
  </w:style>
  <w:style w:type="character" w:customStyle="1" w:styleId="FunotentextZchn">
    <w:name w:val="Fußnotentext Zchn"/>
    <w:link w:val="Funotentext"/>
    <w:uiPriority w:val="99"/>
    <w:semiHidden/>
    <w:rsid w:val="004C2C07"/>
    <w:rPr>
      <w:lang w:eastAsia="en-US"/>
    </w:rPr>
  </w:style>
  <w:style w:type="character" w:styleId="Funotenzeichen">
    <w:name w:val="footnote reference"/>
    <w:uiPriority w:val="99"/>
    <w:semiHidden/>
    <w:unhideWhenUsed/>
    <w:rsid w:val="004C2C07"/>
    <w:rPr>
      <w:vertAlign w:val="superscript"/>
    </w:rPr>
  </w:style>
  <w:style w:type="character" w:customStyle="1" w:styleId="berschrift1Zchn">
    <w:name w:val="Überschrift 1 Zchn"/>
    <w:link w:val="berschrift1"/>
    <w:uiPriority w:val="9"/>
    <w:rsid w:val="003230F1"/>
    <w:rPr>
      <w:rFonts w:ascii="Cambria" w:eastAsia="Times New Roman" w:hAnsi="Cambria" w:cs="Times New Roman"/>
      <w:b/>
      <w:bCs/>
      <w:kern w:val="32"/>
      <w:sz w:val="32"/>
      <w:szCs w:val="32"/>
    </w:rPr>
  </w:style>
  <w:style w:type="paragraph" w:customStyle="1" w:styleId="FarbigeListe-Akzent11">
    <w:name w:val="Farbige Liste - Akzent 11"/>
    <w:basedOn w:val="Standard"/>
    <w:uiPriority w:val="34"/>
    <w:qFormat/>
    <w:rsid w:val="00794779"/>
    <w:pPr>
      <w:ind w:left="720"/>
      <w:contextualSpacing/>
    </w:pPr>
    <w:rPr>
      <w:rFonts w:ascii="Cambria" w:eastAsia="MS Mincho" w:hAnsi="Cambria"/>
      <w:sz w:val="24"/>
      <w:szCs w:val="24"/>
    </w:rPr>
  </w:style>
  <w:style w:type="character" w:styleId="BesuchterLink">
    <w:name w:val="FollowedHyperlink"/>
    <w:basedOn w:val="Absatz-Standardschriftart"/>
    <w:uiPriority w:val="99"/>
    <w:semiHidden/>
    <w:unhideWhenUsed/>
    <w:rsid w:val="0086651C"/>
    <w:rPr>
      <w:color w:val="800080" w:themeColor="followedHyperlink"/>
      <w:u w:val="single"/>
    </w:rPr>
  </w:style>
  <w:style w:type="paragraph" w:styleId="Listenabsatz">
    <w:name w:val="List Paragraph"/>
    <w:basedOn w:val="Standard"/>
    <w:uiPriority w:val="34"/>
    <w:qFormat/>
    <w:rsid w:val="00B859EF"/>
    <w:pPr>
      <w:spacing w:line="276" w:lineRule="auto"/>
      <w:ind w:left="720"/>
      <w:contextualSpacing/>
    </w:pPr>
    <w:rPr>
      <w:rFonts w:ascii="Arial" w:eastAsiaTheme="minorHAnsi" w:hAnsi="Arial" w:cs="Arial"/>
      <w:sz w:val="24"/>
      <w:szCs w:val="24"/>
      <w:lang w:eastAsia="en-US"/>
    </w:rPr>
  </w:style>
  <w:style w:type="paragraph" w:styleId="StandardWeb">
    <w:name w:val="Normal (Web)"/>
    <w:basedOn w:val="Standard"/>
    <w:uiPriority w:val="99"/>
    <w:semiHidden/>
    <w:unhideWhenUsed/>
    <w:rsid w:val="00024A8C"/>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43289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notbetreuung@wilhelm-busch-gymnasium.de"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www.niedersachsen.de/Coronavirus/aktuelle_lage_in_niedersachsen/"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hyperlink" Target="mailto:schule@wilhelm-busch-gymnasium.de" TargetMode="External"/><Relationship Id="rId2" Type="http://schemas.openxmlformats.org/officeDocument/2006/relationships/image" Target="media/image5.png"/><Relationship Id="rId1" Type="http://schemas.openxmlformats.org/officeDocument/2006/relationships/image" Target="media/image4.jpeg"/><Relationship Id="rId4" Type="http://schemas.openxmlformats.org/officeDocument/2006/relationships/hyperlink" Target="mailto:schule@wilhelm-busch-gymnasium.d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Volumes/B.Kerkmann/Desktop/2017%20Briefvorlage%20Stand%202017-01-17.dotx"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6DC6E0-FABB-B844-ACB1-5712A30E7F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2017 Briefvorlage Stand 2017-01-17.dotx</Template>
  <TotalTime>0</TotalTime>
  <Pages>1</Pages>
  <Words>380</Words>
  <Characters>2394</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WILHELM-BUSCH-GYMNASIUM</vt:lpstr>
    </vt:vector>
  </TitlesOfParts>
  <Company>ak</Company>
  <LinksUpToDate>false</LinksUpToDate>
  <CharactersWithSpaces>2769</CharactersWithSpaces>
  <SharedDoc>false</SharedDoc>
  <HLinks>
    <vt:vector size="18" baseType="variant">
      <vt:variant>
        <vt:i4>4849777</vt:i4>
      </vt:variant>
      <vt:variant>
        <vt:i4>0</vt:i4>
      </vt:variant>
      <vt:variant>
        <vt:i4>0</vt:i4>
      </vt:variant>
      <vt:variant>
        <vt:i4>5</vt:i4>
      </vt:variant>
      <vt:variant>
        <vt:lpwstr>http://www.wilhelm-busch-gymnasium.de</vt:lpwstr>
      </vt:variant>
      <vt:variant>
        <vt:lpwstr/>
      </vt:variant>
      <vt:variant>
        <vt:i4>2424904</vt:i4>
      </vt:variant>
      <vt:variant>
        <vt:i4>-1</vt:i4>
      </vt:variant>
      <vt:variant>
        <vt:i4>2049</vt:i4>
      </vt:variant>
      <vt:variant>
        <vt:i4>1</vt:i4>
      </vt:variant>
      <vt:variant>
        <vt:lpwstr>elos school Eng</vt:lpwstr>
      </vt:variant>
      <vt:variant>
        <vt:lpwstr/>
      </vt:variant>
      <vt:variant>
        <vt:i4>2031626</vt:i4>
      </vt:variant>
      <vt:variant>
        <vt:i4>-1</vt:i4>
      </vt:variant>
      <vt:variant>
        <vt:i4>2050</vt:i4>
      </vt:variant>
      <vt:variant>
        <vt:i4>1</vt:i4>
      </vt:variant>
      <vt:variant>
        <vt:lpwstr>elos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WILHELM-BUSCH-GYMNASIUM</dc:title>
  <dc:subject/>
  <dc:creator>Karin Maria Heinemann</dc:creator>
  <cp:keywords/>
  <cp:lastModifiedBy>Daniel Francke</cp:lastModifiedBy>
  <cp:revision>2</cp:revision>
  <cp:lastPrinted>2020-11-06T10:31:00Z</cp:lastPrinted>
  <dcterms:created xsi:type="dcterms:W3CDTF">2020-11-06T15:52:00Z</dcterms:created>
  <dcterms:modified xsi:type="dcterms:W3CDTF">2020-11-06T15:52:00Z</dcterms:modified>
</cp:coreProperties>
</file>